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Verdana" w:hAnsi="Verdana"/>
          <w:sz w:val="22"/>
          <w:szCs w:val="22"/>
        </w:rPr>
        <w:id w:val="1618948398"/>
        <w:lock w:val="contentLocked"/>
        <w:placeholder>
          <w:docPart w:val="DefaultPlaceholder_-1854013440"/>
        </w:placeholder>
        <w:group/>
      </w:sdtPr>
      <w:sdtEndPr>
        <w:rPr>
          <w:rFonts w:ascii="Times New Roman" w:hAnsi="Times New Roman"/>
          <w:sz w:val="20"/>
          <w:szCs w:val="20"/>
        </w:rPr>
      </w:sdtEndPr>
      <w:sdtContent>
        <w:p w14:paraId="2147FEC0" w14:textId="418F4465" w:rsidR="00AF6741" w:rsidRDefault="00AF6741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  <w:sz w:val="22"/>
              <w:szCs w:val="22"/>
            </w:rPr>
            <w:t>Geef de klacht een passende titel</w:t>
          </w:r>
        </w:p>
        <w:p w14:paraId="6204D255" w14:textId="77777777" w:rsidR="00EF317A" w:rsidRPr="00EF317A" w:rsidRDefault="00EF317A" w:rsidP="00AF6741">
          <w:pPr>
            <w:rPr>
              <w:rFonts w:ascii="Verdana" w:hAnsi="Verdana"/>
              <w:sz w:val="6"/>
              <w:szCs w:val="6"/>
            </w:rPr>
          </w:pPr>
        </w:p>
        <w:p w14:paraId="6E05E4C3" w14:textId="3F52ABC8" w:rsidR="00AF6741" w:rsidRDefault="00EC7103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</w:rPr>
            <w:pict w14:anchorId="4EA219E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455.4pt;height:18.1pt">
                <v:imagedata r:id="rId8" o:title=""/>
              </v:shape>
            </w:pict>
          </w:r>
        </w:p>
        <w:p w14:paraId="7325FD87" w14:textId="77777777" w:rsidR="00AF6741" w:rsidRDefault="00AF6741" w:rsidP="00AF6741">
          <w:pPr>
            <w:rPr>
              <w:rFonts w:ascii="Verdana" w:hAnsi="Verdana"/>
              <w:sz w:val="22"/>
              <w:szCs w:val="22"/>
            </w:rPr>
          </w:pPr>
        </w:p>
        <w:p w14:paraId="137C2B71" w14:textId="77777777" w:rsidR="00AF6741" w:rsidRDefault="00AF6741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  <w:sz w:val="22"/>
              <w:szCs w:val="22"/>
            </w:rPr>
            <w:t>Geef een omschrijving van de klacht</w:t>
          </w:r>
        </w:p>
        <w:p w14:paraId="1D9B4A38" w14:textId="77777777" w:rsidR="00EF317A" w:rsidRPr="00EF317A" w:rsidRDefault="00EF317A" w:rsidP="00AF6741">
          <w:pPr>
            <w:rPr>
              <w:rFonts w:ascii="Verdana" w:hAnsi="Verdana"/>
              <w:sz w:val="6"/>
              <w:szCs w:val="6"/>
            </w:rPr>
          </w:pPr>
        </w:p>
        <w:p w14:paraId="697B1AB6" w14:textId="3FE11D69" w:rsidR="00AF6741" w:rsidRDefault="00EC7103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</w:rPr>
            <w:pict w14:anchorId="3BC7ECB6">
              <v:shape id="_x0000_i1026" type="#_x0000_t75" style="width:455.4pt;height:203.2pt">
                <v:imagedata r:id="rId9" o:title=""/>
              </v:shape>
            </w:pict>
          </w:r>
        </w:p>
        <w:p w14:paraId="32BCA630" w14:textId="77777777" w:rsidR="00AF6741" w:rsidRDefault="00AF6741" w:rsidP="00AF6741">
          <w:pPr>
            <w:rPr>
              <w:rFonts w:ascii="Verdana" w:hAnsi="Verdana"/>
              <w:sz w:val="22"/>
              <w:szCs w:val="22"/>
            </w:rPr>
          </w:pPr>
        </w:p>
        <w:p w14:paraId="0A4052C3" w14:textId="77777777" w:rsidR="00AF6741" w:rsidRDefault="00AF6741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  <w:sz w:val="22"/>
              <w:szCs w:val="22"/>
            </w:rPr>
            <w:t>Van wie is de klacht?</w:t>
          </w:r>
        </w:p>
        <w:p w14:paraId="60B3B5B7" w14:textId="77777777" w:rsidR="00EF317A" w:rsidRPr="00EF317A" w:rsidRDefault="00EF317A" w:rsidP="00AF6741">
          <w:pPr>
            <w:rPr>
              <w:rFonts w:ascii="Verdana" w:hAnsi="Verdana"/>
              <w:sz w:val="6"/>
              <w:szCs w:val="6"/>
            </w:rPr>
          </w:pPr>
        </w:p>
        <w:p w14:paraId="694F1421" w14:textId="011F5031" w:rsidR="00AF6741" w:rsidRDefault="00EC7103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</w:rPr>
            <w:pict w14:anchorId="7FD0D463">
              <v:shape id="_x0000_i1027" type="#_x0000_t75" style="width:455.4pt;height:18.1pt">
                <v:imagedata r:id="rId8" o:title=""/>
              </v:shape>
            </w:pict>
          </w:r>
        </w:p>
        <w:p w14:paraId="19C43059" w14:textId="77777777" w:rsidR="00AF6741" w:rsidRDefault="00AF6741" w:rsidP="00AF6741">
          <w:pPr>
            <w:rPr>
              <w:rFonts w:ascii="Verdana" w:hAnsi="Verdana"/>
              <w:sz w:val="22"/>
              <w:szCs w:val="22"/>
            </w:rPr>
          </w:pPr>
        </w:p>
        <w:p w14:paraId="167F9190" w14:textId="77777777" w:rsidR="00AF6741" w:rsidRDefault="00AF6741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  <w:sz w:val="22"/>
              <w:szCs w:val="22"/>
            </w:rPr>
            <w:t>Datum van de klacht?</w:t>
          </w:r>
        </w:p>
        <w:p w14:paraId="370002E0" w14:textId="77777777" w:rsidR="00EF317A" w:rsidRPr="00EF317A" w:rsidRDefault="00EF317A" w:rsidP="00AF6741">
          <w:pPr>
            <w:rPr>
              <w:rFonts w:ascii="Verdana" w:hAnsi="Verdana"/>
              <w:sz w:val="6"/>
              <w:szCs w:val="6"/>
            </w:rPr>
          </w:pPr>
        </w:p>
        <w:p w14:paraId="167B22BF" w14:textId="06809EEF" w:rsidR="00AF6741" w:rsidRDefault="00EC7103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</w:rPr>
            <w:pict w14:anchorId="0970C4BE">
              <v:shape id="_x0000_i1028" type="#_x0000_t75" style="width:455.4pt;height:18.1pt">
                <v:imagedata r:id="rId8" o:title=""/>
              </v:shape>
            </w:pict>
          </w:r>
        </w:p>
        <w:p w14:paraId="0CF0A4EC" w14:textId="77777777" w:rsidR="00AF6741" w:rsidRDefault="00AF6741" w:rsidP="00AF6741">
          <w:pPr>
            <w:rPr>
              <w:rFonts w:ascii="Verdana" w:hAnsi="Verdana"/>
              <w:sz w:val="22"/>
              <w:szCs w:val="22"/>
            </w:rPr>
          </w:pPr>
        </w:p>
        <w:p w14:paraId="06F3B9AB" w14:textId="77777777" w:rsidR="00AF6741" w:rsidRDefault="00AF6741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  <w:sz w:val="22"/>
              <w:szCs w:val="22"/>
            </w:rPr>
            <w:t>Op welke groep heeft de klacht betrekking?</w:t>
          </w:r>
        </w:p>
        <w:p w14:paraId="4F2696FC" w14:textId="77777777" w:rsidR="00EF317A" w:rsidRPr="00EF317A" w:rsidRDefault="00EF317A" w:rsidP="00AF6741">
          <w:pPr>
            <w:rPr>
              <w:rFonts w:ascii="Verdana" w:hAnsi="Verdana"/>
              <w:sz w:val="6"/>
              <w:szCs w:val="6"/>
            </w:rPr>
          </w:pPr>
        </w:p>
        <w:p w14:paraId="167B0E6D" w14:textId="4C184C87" w:rsidR="00AF6741" w:rsidRDefault="00EC7103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</w:rPr>
            <w:pict w14:anchorId="46385A5B">
              <v:shape id="_x0000_i1029" type="#_x0000_t75" style="width:455.4pt;height:18.1pt">
                <v:imagedata r:id="rId8" o:title=""/>
              </v:shape>
            </w:pict>
          </w:r>
        </w:p>
        <w:p w14:paraId="09E52D04" w14:textId="77777777" w:rsidR="00AF6741" w:rsidRDefault="00AF6741" w:rsidP="00AF6741">
          <w:pPr>
            <w:rPr>
              <w:rFonts w:ascii="Verdana" w:hAnsi="Verdana"/>
              <w:sz w:val="22"/>
              <w:szCs w:val="22"/>
            </w:rPr>
          </w:pPr>
        </w:p>
        <w:p w14:paraId="37FC9585" w14:textId="77777777" w:rsidR="00EF317A" w:rsidRDefault="00AF6741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  <w:sz w:val="22"/>
              <w:szCs w:val="22"/>
            </w:rPr>
            <w:t>Waarop heeft de klacht betrekking?</w:t>
          </w:r>
        </w:p>
        <w:p w14:paraId="7000E974" w14:textId="77777777" w:rsidR="00EF317A" w:rsidRPr="00EF317A" w:rsidRDefault="00EF317A" w:rsidP="00AF6741">
          <w:pPr>
            <w:rPr>
              <w:rFonts w:ascii="Verdana" w:hAnsi="Verdana"/>
              <w:sz w:val="6"/>
              <w:szCs w:val="6"/>
            </w:rPr>
          </w:pPr>
        </w:p>
        <w:bookmarkStart w:id="0" w:name="_Hlk66192423"/>
        <w:p w14:paraId="6E08F4AF" w14:textId="77777777" w:rsidR="00AF6741" w:rsidRDefault="00EC7103" w:rsidP="00AF6741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6655963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4A2687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4A2687">
            <w:rPr>
              <w:rFonts w:ascii="Verdana" w:hAnsi="Verdana"/>
              <w:sz w:val="22"/>
              <w:szCs w:val="22"/>
            </w:rPr>
            <w:t xml:space="preserve"> </w:t>
          </w:r>
          <w:bookmarkEnd w:id="0"/>
          <w:r w:rsidR="004A2687">
            <w:rPr>
              <w:rFonts w:ascii="Verdana" w:hAnsi="Verdana"/>
              <w:sz w:val="22"/>
              <w:szCs w:val="22"/>
            </w:rPr>
            <w:t>Pedagogisch beleid/handelen van onze medewerkers</w:t>
          </w:r>
        </w:p>
        <w:p w14:paraId="689FCCFE" w14:textId="77777777" w:rsidR="00EF317A" w:rsidRDefault="00EC7103" w:rsidP="00AF6741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2503916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F317A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EF317A">
            <w:rPr>
              <w:rFonts w:ascii="Verdana" w:hAnsi="Verdana"/>
              <w:sz w:val="22"/>
              <w:szCs w:val="22"/>
            </w:rPr>
            <w:t xml:space="preserve"> Beleid op het gebied van voeding, opvoeding, veiligheid en gezondheid </w:t>
          </w:r>
        </w:p>
        <w:p w14:paraId="55880A02" w14:textId="77777777" w:rsidR="00EF317A" w:rsidRDefault="00EC7103" w:rsidP="00EF317A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13901470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F317A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EF317A">
            <w:rPr>
              <w:rFonts w:ascii="Verdana" w:hAnsi="Verdana"/>
              <w:sz w:val="22"/>
              <w:szCs w:val="22"/>
            </w:rPr>
            <w:t xml:space="preserve"> Inrichting van de locatie, zowel binnen als buiten </w:t>
          </w:r>
        </w:p>
        <w:p w14:paraId="5EF4D17B" w14:textId="77777777" w:rsidR="00EF317A" w:rsidRDefault="00EC7103" w:rsidP="00EF317A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-10772755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F317A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EF317A">
            <w:rPr>
              <w:rFonts w:ascii="Verdana" w:hAnsi="Verdana"/>
              <w:sz w:val="22"/>
              <w:szCs w:val="22"/>
            </w:rPr>
            <w:t xml:space="preserve"> (Communicatie over) het wijzigen van de tarieven</w:t>
          </w:r>
        </w:p>
        <w:p w14:paraId="711544F5" w14:textId="77777777" w:rsidR="00EF317A" w:rsidRDefault="00EC7103" w:rsidP="00EF317A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-14227694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F317A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EF317A">
            <w:rPr>
              <w:rFonts w:ascii="Verdana" w:hAnsi="Verdana"/>
              <w:sz w:val="22"/>
              <w:szCs w:val="22"/>
            </w:rPr>
            <w:t xml:space="preserve"> Contracten, verandering van opvanguren en/of opzegtermijn</w:t>
          </w:r>
        </w:p>
        <w:p w14:paraId="58034CB6" w14:textId="77777777" w:rsidR="00EF317A" w:rsidRDefault="00EC7103" w:rsidP="00EF317A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3141496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F317A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EF317A">
            <w:rPr>
              <w:rFonts w:ascii="Verdana" w:hAnsi="Verdana"/>
              <w:sz w:val="22"/>
              <w:szCs w:val="22"/>
            </w:rPr>
            <w:t xml:space="preserve"> Financiële administratie en de afhandeling ervan</w:t>
          </w:r>
        </w:p>
        <w:p w14:paraId="11A2B691" w14:textId="77777777" w:rsidR="00EF317A" w:rsidRDefault="00EC7103" w:rsidP="00EF317A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-15907726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F317A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EF317A">
            <w:rPr>
              <w:rFonts w:ascii="Verdana" w:hAnsi="Verdana"/>
              <w:sz w:val="22"/>
              <w:szCs w:val="22"/>
            </w:rPr>
            <w:t xml:space="preserve"> Telefonische bereikbaarheid en de wijze waarop je te woord wordt gestaan</w:t>
          </w:r>
        </w:p>
        <w:p w14:paraId="2A4280FD" w14:textId="77777777" w:rsidR="00EF317A" w:rsidRDefault="00EC7103" w:rsidP="00EF317A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-180105692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F317A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EF317A">
            <w:rPr>
              <w:rFonts w:ascii="Verdana" w:hAnsi="Verdana"/>
              <w:sz w:val="22"/>
              <w:szCs w:val="22"/>
            </w:rPr>
            <w:t xml:space="preserve"> Openingstijden</w:t>
          </w:r>
        </w:p>
        <w:p w14:paraId="545B391C" w14:textId="77777777" w:rsidR="00EF317A" w:rsidRDefault="00EC7103" w:rsidP="00EF317A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-73270355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F317A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EF317A">
            <w:rPr>
              <w:rFonts w:ascii="Verdana" w:hAnsi="Verdana"/>
              <w:sz w:val="22"/>
              <w:szCs w:val="22"/>
            </w:rPr>
            <w:t xml:space="preserve"> Anders, </w:t>
          </w:r>
          <w:r w:rsidR="003C47BC">
            <w:rPr>
              <w:rFonts w:ascii="Verdana" w:hAnsi="Verdana"/>
              <w:sz w:val="22"/>
              <w:szCs w:val="22"/>
            </w:rPr>
            <w:t>nl.</w:t>
          </w:r>
          <w:r w:rsidR="00EF317A">
            <w:rPr>
              <w:rFonts w:ascii="Verdana" w:hAnsi="Verdana"/>
              <w:sz w:val="22"/>
              <w:szCs w:val="22"/>
            </w:rPr>
            <w:t>:</w:t>
          </w:r>
        </w:p>
        <w:p w14:paraId="4AAAC0C9" w14:textId="34A79046" w:rsidR="00EF317A" w:rsidRDefault="00EC7103" w:rsidP="00EF317A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</w:rPr>
            <w:pict w14:anchorId="7AEF2AC6">
              <v:shape id="_x0000_i1030" type="#_x0000_t75" style="width:455.4pt;height:61.4pt">
                <v:imagedata r:id="rId10" o:title=""/>
              </v:shape>
            </w:pict>
          </w:r>
        </w:p>
        <w:p w14:paraId="13B2C227" w14:textId="77777777" w:rsidR="00EF317A" w:rsidRDefault="00EF317A" w:rsidP="00EF317A">
          <w:pPr>
            <w:rPr>
              <w:rFonts w:ascii="Verdana" w:hAnsi="Verdana"/>
              <w:sz w:val="22"/>
              <w:szCs w:val="22"/>
            </w:rPr>
          </w:pPr>
        </w:p>
        <w:p w14:paraId="4BCF118F" w14:textId="77777777" w:rsidR="00EF317A" w:rsidRDefault="00EF317A" w:rsidP="00AF6741">
          <w:pPr>
            <w:rPr>
              <w:rFonts w:ascii="Verdana" w:hAnsi="Verdana"/>
              <w:sz w:val="22"/>
              <w:szCs w:val="22"/>
            </w:rPr>
          </w:pPr>
        </w:p>
        <w:p w14:paraId="61E1680C" w14:textId="77777777" w:rsidR="00EF317A" w:rsidRDefault="00EF317A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  <w:sz w:val="22"/>
              <w:szCs w:val="22"/>
            </w:rPr>
            <w:lastRenderedPageBreak/>
            <w:t>Had de klacht kunnen voorkomen worden?</w:t>
          </w:r>
        </w:p>
        <w:p w14:paraId="1F61910B" w14:textId="77777777" w:rsidR="00EF317A" w:rsidRPr="00480983" w:rsidRDefault="00EF317A" w:rsidP="00AF6741">
          <w:pPr>
            <w:rPr>
              <w:rFonts w:ascii="Verdana" w:hAnsi="Verdana"/>
              <w:sz w:val="6"/>
              <w:szCs w:val="6"/>
            </w:rPr>
          </w:pPr>
        </w:p>
        <w:p w14:paraId="7D06100F" w14:textId="77777777" w:rsidR="00EF317A" w:rsidRDefault="00EC7103" w:rsidP="00AF6741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-203248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F317A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3C47BC">
            <w:rPr>
              <w:rFonts w:ascii="Verdana" w:hAnsi="Verdana"/>
              <w:sz w:val="22"/>
              <w:szCs w:val="22"/>
            </w:rPr>
            <w:t xml:space="preserve"> Ja, namelijk (motiveer je antwoord bij ‘Anders, nl’)</w:t>
          </w:r>
        </w:p>
        <w:p w14:paraId="6CA31113" w14:textId="77777777" w:rsidR="00EF317A" w:rsidRDefault="00EC7103" w:rsidP="00AF6741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-15861431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F317A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3C47BC">
            <w:rPr>
              <w:rFonts w:ascii="Verdana" w:hAnsi="Verdana"/>
              <w:sz w:val="22"/>
              <w:szCs w:val="22"/>
            </w:rPr>
            <w:t xml:space="preserve"> Nee, namelijk (motiveer je antwoord bij ‘Anders, nl’)</w:t>
          </w:r>
        </w:p>
        <w:p w14:paraId="46D2E908" w14:textId="77777777" w:rsidR="003C47BC" w:rsidRDefault="00EC7103" w:rsidP="003C47BC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-5430611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3C47BC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3C47BC">
            <w:rPr>
              <w:rFonts w:ascii="Verdana" w:hAnsi="Verdana"/>
              <w:sz w:val="22"/>
              <w:szCs w:val="22"/>
            </w:rPr>
            <w:t xml:space="preserve"> Anders, nl.:</w:t>
          </w:r>
        </w:p>
        <w:p w14:paraId="2442BDBC" w14:textId="5B307C63" w:rsidR="003C47BC" w:rsidRDefault="00EC7103" w:rsidP="003C47BC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</w:rPr>
            <w:pict w14:anchorId="4448E657">
              <v:shape id="_x0000_i1031" type="#_x0000_t75" style="width:455.4pt;height:61.4pt">
                <v:imagedata r:id="rId10" o:title=""/>
              </v:shape>
            </w:pict>
          </w:r>
        </w:p>
        <w:p w14:paraId="2F75A95E" w14:textId="77777777" w:rsidR="003C47BC" w:rsidRDefault="003C47BC" w:rsidP="00AF6741">
          <w:pPr>
            <w:rPr>
              <w:rFonts w:ascii="Verdana" w:hAnsi="Verdana"/>
              <w:sz w:val="22"/>
              <w:szCs w:val="22"/>
            </w:rPr>
          </w:pPr>
        </w:p>
        <w:p w14:paraId="4FEF4D58" w14:textId="77777777" w:rsidR="00480983" w:rsidRDefault="00480983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  <w:sz w:val="22"/>
              <w:szCs w:val="22"/>
            </w:rPr>
            <w:t xml:space="preserve">Bij wie wil je de klacht melden? </w:t>
          </w:r>
        </w:p>
        <w:p w14:paraId="2A770CC6" w14:textId="77777777" w:rsidR="005A061F" w:rsidRPr="005A061F" w:rsidRDefault="005A061F" w:rsidP="00AF6741">
          <w:pPr>
            <w:rPr>
              <w:rFonts w:ascii="Verdana" w:hAnsi="Verdana"/>
              <w:sz w:val="6"/>
              <w:szCs w:val="6"/>
            </w:rPr>
          </w:pPr>
        </w:p>
        <w:p w14:paraId="3431DFAC" w14:textId="77777777" w:rsidR="005A061F" w:rsidRDefault="00EC7103" w:rsidP="005A061F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9321887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A061F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5A061F">
            <w:rPr>
              <w:rFonts w:ascii="Verdana" w:hAnsi="Verdana"/>
              <w:sz w:val="22"/>
              <w:szCs w:val="22"/>
            </w:rPr>
            <w:t xml:space="preserve"> Herbert Prins – Directeur-bestuurder</w:t>
          </w:r>
        </w:p>
        <w:p w14:paraId="5FF4AC9C" w14:textId="77777777" w:rsidR="005A061F" w:rsidRDefault="00EC7103" w:rsidP="005A061F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209312175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A061F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5A061F">
            <w:rPr>
              <w:rFonts w:ascii="Verdana" w:hAnsi="Verdana"/>
              <w:sz w:val="22"/>
              <w:szCs w:val="22"/>
            </w:rPr>
            <w:t xml:space="preserve"> Esther Wolterinck – Manager bedrijfsvoering</w:t>
          </w:r>
        </w:p>
        <w:p w14:paraId="488EC6D8" w14:textId="77777777" w:rsidR="005A061F" w:rsidRDefault="00EC7103" w:rsidP="005A061F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-3121774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A061F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5A061F">
            <w:rPr>
              <w:rFonts w:ascii="Verdana" w:hAnsi="Verdana"/>
              <w:sz w:val="22"/>
              <w:szCs w:val="22"/>
            </w:rPr>
            <w:t xml:space="preserve"> Colet Manders – Manager kinderopvang</w:t>
          </w:r>
        </w:p>
        <w:p w14:paraId="286F3512" w14:textId="77777777" w:rsidR="005A061F" w:rsidRDefault="00EC7103" w:rsidP="005A061F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-155745645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A061F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5A061F">
            <w:rPr>
              <w:rFonts w:ascii="Verdana" w:hAnsi="Verdana"/>
              <w:sz w:val="22"/>
              <w:szCs w:val="22"/>
            </w:rPr>
            <w:t xml:space="preserve"> Nanny Nijenhuis – Manager kinderopvang</w:t>
          </w:r>
        </w:p>
        <w:p w14:paraId="4D53BCE5" w14:textId="3C4827A7" w:rsidR="005A061F" w:rsidRDefault="00EC7103" w:rsidP="005A061F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54087485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5A061F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5A061F">
            <w:rPr>
              <w:rFonts w:ascii="Verdana" w:hAnsi="Verdana"/>
              <w:sz w:val="22"/>
              <w:szCs w:val="22"/>
            </w:rPr>
            <w:t xml:space="preserve"> </w:t>
          </w:r>
          <w:r w:rsidR="00AC4C6F">
            <w:rPr>
              <w:rFonts w:ascii="Verdana" w:hAnsi="Verdana"/>
              <w:sz w:val="22"/>
              <w:szCs w:val="22"/>
            </w:rPr>
            <w:t>Helga de Krosse</w:t>
          </w:r>
          <w:r w:rsidR="005A061F">
            <w:rPr>
              <w:rFonts w:ascii="Verdana" w:hAnsi="Verdana"/>
              <w:sz w:val="22"/>
              <w:szCs w:val="22"/>
            </w:rPr>
            <w:t xml:space="preserve"> – Manager </w:t>
          </w:r>
          <w:r w:rsidR="00AC4C6F">
            <w:rPr>
              <w:rFonts w:ascii="Verdana" w:hAnsi="Verdana"/>
              <w:sz w:val="22"/>
              <w:szCs w:val="22"/>
            </w:rPr>
            <w:t>kinderopvang</w:t>
          </w:r>
        </w:p>
        <w:p w14:paraId="4635F2B2" w14:textId="2D9D3994" w:rsidR="00AC4C6F" w:rsidRDefault="00EC7103" w:rsidP="005A061F">
          <w:pPr>
            <w:rPr>
              <w:rFonts w:ascii="Verdana" w:hAnsi="Verdana"/>
              <w:sz w:val="22"/>
              <w:szCs w:val="22"/>
            </w:rPr>
          </w:pPr>
          <w:sdt>
            <w:sdtPr>
              <w:rPr>
                <w:rFonts w:ascii="Verdana" w:hAnsi="Verdana"/>
                <w:sz w:val="22"/>
                <w:szCs w:val="22"/>
              </w:rPr>
              <w:id w:val="-10274865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AC4C6F" w:rsidRPr="004A2687">
                <w:rPr>
                  <w:rFonts w:ascii="MS Gothic" w:eastAsia="MS Gothic" w:hAnsi="MS Gothic" w:hint="eastAsia"/>
                  <w:b/>
                  <w:bCs/>
                  <w:sz w:val="22"/>
                  <w:szCs w:val="22"/>
                </w:rPr>
                <w:t>☐</w:t>
              </w:r>
            </w:sdtContent>
          </w:sdt>
          <w:r w:rsidR="00AC4C6F">
            <w:rPr>
              <w:rFonts w:ascii="Verdana" w:hAnsi="Verdana"/>
              <w:sz w:val="22"/>
              <w:szCs w:val="22"/>
            </w:rPr>
            <w:t xml:space="preserve"> Jill de Bruin – Manager kinderopvang</w:t>
          </w:r>
        </w:p>
        <w:p w14:paraId="2082705D" w14:textId="00F0105E" w:rsidR="005A061F" w:rsidRDefault="005A061F" w:rsidP="005A061F">
          <w:pPr>
            <w:rPr>
              <w:rFonts w:ascii="Verdana" w:hAnsi="Verdana"/>
              <w:sz w:val="22"/>
              <w:szCs w:val="22"/>
            </w:rPr>
          </w:pPr>
        </w:p>
        <w:p w14:paraId="42534A26" w14:textId="77777777" w:rsidR="000B34B8" w:rsidRDefault="000B34B8" w:rsidP="00AF6741">
          <w:pPr>
            <w:rPr>
              <w:rFonts w:ascii="Verdana" w:hAnsi="Verdana"/>
              <w:sz w:val="22"/>
              <w:szCs w:val="22"/>
            </w:rPr>
          </w:pPr>
        </w:p>
        <w:p w14:paraId="471D6B17" w14:textId="03B6B0C5" w:rsidR="005A061F" w:rsidRDefault="000B34B8" w:rsidP="00AF6741">
          <w:pPr>
            <w:rPr>
              <w:rFonts w:ascii="Verdana" w:hAnsi="Verdana"/>
              <w:sz w:val="22"/>
              <w:szCs w:val="22"/>
            </w:rPr>
          </w:pPr>
          <w:r>
            <w:rPr>
              <w:rFonts w:ascii="Verdana" w:hAnsi="Verdana"/>
              <w:sz w:val="22"/>
              <w:szCs w:val="22"/>
            </w:rPr>
            <w:t xml:space="preserve">Dit formulier kunt u mailen naar </w:t>
          </w:r>
          <w:hyperlink r:id="rId11" w:history="1">
            <w:r w:rsidRPr="003B4C29">
              <w:rPr>
                <w:rStyle w:val="Hyperlink"/>
                <w:rFonts w:ascii="Verdana" w:hAnsi="Verdana"/>
                <w:sz w:val="22"/>
                <w:szCs w:val="22"/>
              </w:rPr>
              <w:t>info@avonturijn.nl</w:t>
            </w:r>
          </w:hyperlink>
        </w:p>
      </w:sdtContent>
    </w:sdt>
    <w:p w14:paraId="2CE6B85D" w14:textId="77777777" w:rsidR="000B34B8" w:rsidRPr="000B34B8" w:rsidRDefault="000B34B8" w:rsidP="00AF6741">
      <w:pPr>
        <w:rPr>
          <w:rFonts w:ascii="Verdana" w:hAnsi="Verdana"/>
          <w:sz w:val="22"/>
          <w:szCs w:val="22"/>
        </w:rPr>
      </w:pPr>
    </w:p>
    <w:sectPr w:rsidR="000B34B8" w:rsidRPr="000B34B8" w:rsidSect="006E328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1274" w:bottom="284" w:left="1276" w:header="708" w:footer="709" w:gutter="0"/>
      <w:paperSrc w:first="7" w:other="7"/>
      <w:cols w:space="708"/>
      <w:docGrid w:linePitch="7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E6426" w14:textId="77777777" w:rsidR="00EC7103" w:rsidRDefault="00EC7103">
      <w:r>
        <w:separator/>
      </w:r>
    </w:p>
  </w:endnote>
  <w:endnote w:type="continuationSeparator" w:id="0">
    <w:p w14:paraId="5733F133" w14:textId="77777777" w:rsidR="00EC7103" w:rsidRDefault="00EC7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2DFC" w14:textId="77777777" w:rsidR="00AC4C6F" w:rsidRDefault="00AC4C6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57C73" w14:textId="77777777" w:rsidR="005A061F" w:rsidRPr="00CF77E7" w:rsidRDefault="005A061F" w:rsidP="00753A97">
    <w:pPr>
      <w:pStyle w:val="Voettekst09"/>
      <w:tabs>
        <w:tab w:val="clear" w:pos="9072"/>
        <w:tab w:val="right" w:pos="9356"/>
      </w:tabs>
      <w:jc w:val="center"/>
      <w:rPr>
        <w:rFonts w:ascii="Verdana" w:hAnsi="Verdana" w:cs="Arial"/>
        <w:sz w:val="16"/>
        <w:szCs w:val="16"/>
      </w:rPr>
    </w:pPr>
    <w:r w:rsidRPr="00CF77E7">
      <w:rPr>
        <w:rFonts w:ascii="Verdana" w:hAnsi="Verdana" w:cs="Arial"/>
        <w:sz w:val="16"/>
        <w:szCs w:val="16"/>
      </w:rPr>
      <w:t xml:space="preserve">Documenten in </w:t>
    </w:r>
    <w:r>
      <w:rPr>
        <w:rFonts w:ascii="Verdana" w:hAnsi="Verdana" w:cs="Arial"/>
        <w:sz w:val="16"/>
        <w:szCs w:val="16"/>
      </w:rPr>
      <w:t>Kwibuss</w:t>
    </w:r>
    <w:r w:rsidRPr="00CF77E7">
      <w:rPr>
        <w:rFonts w:ascii="Verdana" w:hAnsi="Verdana" w:cs="Arial"/>
        <w:sz w:val="16"/>
        <w:szCs w:val="16"/>
      </w:rPr>
      <w:t xml:space="preserve"> zijn leidend.</w:t>
    </w:r>
  </w:p>
  <w:p w14:paraId="7E640E6E" w14:textId="77777777" w:rsidR="005A061F" w:rsidRPr="00CF77E7" w:rsidRDefault="005A061F" w:rsidP="00753A97">
    <w:pPr>
      <w:pStyle w:val="Voettekst10"/>
      <w:tabs>
        <w:tab w:val="clear" w:pos="9072"/>
        <w:tab w:val="right" w:pos="9356"/>
      </w:tabs>
      <w:jc w:val="left"/>
      <w:rPr>
        <w:rFonts w:ascii="Verdana" w:hAnsi="Verdana" w:cs="Arial"/>
        <w:b/>
        <w:sz w:val="16"/>
        <w:szCs w:val="16"/>
      </w:rPr>
    </w:pPr>
    <w:r w:rsidRPr="00CF77E7">
      <w:rPr>
        <w:rFonts w:ascii="Verdana" w:hAnsi="Verdana" w:cs="Arial"/>
        <w:sz w:val="16"/>
        <w:szCs w:val="16"/>
      </w:rPr>
      <w:t>Versie: 3</w:t>
    </w:r>
    <w:r w:rsidRPr="00CF77E7">
      <w:rPr>
        <w:rFonts w:ascii="Verdana" w:hAnsi="Verdana" w:cs="Arial"/>
        <w:sz w:val="16"/>
        <w:szCs w:val="16"/>
      </w:rPr>
      <w:tab/>
    </w:r>
    <w:r w:rsidRPr="00CF77E7">
      <w:rPr>
        <w:rFonts w:ascii="Verdana" w:hAnsi="Verdana" w:cs="Arial"/>
        <w:sz w:val="16"/>
        <w:szCs w:val="16"/>
      </w:rPr>
      <w:tab/>
      <w:t xml:space="preserve">Pagina </w:t>
    </w:r>
    <w:r w:rsidRPr="00CF77E7">
      <w:rPr>
        <w:rFonts w:ascii="Verdana" w:hAnsi="Verdana" w:cs="Arial"/>
        <w:b/>
        <w:sz w:val="16"/>
        <w:szCs w:val="16"/>
      </w:rPr>
      <w:fldChar w:fldCharType="begin"/>
    </w:r>
    <w:r w:rsidRPr="00CF77E7">
      <w:rPr>
        <w:rFonts w:ascii="Verdana" w:hAnsi="Verdana" w:cs="Arial"/>
        <w:b/>
        <w:sz w:val="16"/>
        <w:szCs w:val="16"/>
      </w:rPr>
      <w:instrText>PAGE</w:instrText>
    </w:r>
    <w:r w:rsidRPr="00CF77E7">
      <w:rPr>
        <w:rFonts w:ascii="Verdana" w:hAnsi="Verdana" w:cs="Arial"/>
        <w:b/>
        <w:sz w:val="16"/>
        <w:szCs w:val="16"/>
      </w:rPr>
      <w:fldChar w:fldCharType="separate"/>
    </w:r>
    <w:r>
      <w:rPr>
        <w:rFonts w:ascii="Verdana" w:hAnsi="Verdana" w:cs="Arial"/>
        <w:b/>
        <w:noProof/>
        <w:sz w:val="16"/>
        <w:szCs w:val="16"/>
      </w:rPr>
      <w:t>2</w:t>
    </w:r>
    <w:r w:rsidRPr="00CF77E7">
      <w:rPr>
        <w:rFonts w:ascii="Verdana" w:hAnsi="Verdana" w:cs="Arial"/>
        <w:b/>
        <w:sz w:val="16"/>
        <w:szCs w:val="16"/>
      </w:rPr>
      <w:fldChar w:fldCharType="end"/>
    </w:r>
    <w:r w:rsidRPr="00CF77E7">
      <w:rPr>
        <w:rFonts w:ascii="Verdana" w:hAnsi="Verdana" w:cs="Arial"/>
        <w:sz w:val="16"/>
        <w:szCs w:val="16"/>
      </w:rPr>
      <w:t xml:space="preserve"> van </w:t>
    </w:r>
    <w:r w:rsidRPr="00CF77E7">
      <w:rPr>
        <w:rFonts w:ascii="Verdana" w:hAnsi="Verdana" w:cs="Arial"/>
        <w:b/>
        <w:sz w:val="16"/>
        <w:szCs w:val="16"/>
      </w:rPr>
      <w:fldChar w:fldCharType="begin"/>
    </w:r>
    <w:r w:rsidRPr="00CF77E7">
      <w:rPr>
        <w:rFonts w:ascii="Verdana" w:hAnsi="Verdana" w:cs="Arial"/>
        <w:b/>
        <w:sz w:val="16"/>
        <w:szCs w:val="16"/>
      </w:rPr>
      <w:instrText>NUMPAGES</w:instrText>
    </w:r>
    <w:r w:rsidRPr="00CF77E7">
      <w:rPr>
        <w:rFonts w:ascii="Verdana" w:hAnsi="Verdana" w:cs="Arial"/>
        <w:b/>
        <w:sz w:val="16"/>
        <w:szCs w:val="16"/>
      </w:rPr>
      <w:fldChar w:fldCharType="separate"/>
    </w:r>
    <w:r>
      <w:rPr>
        <w:rFonts w:ascii="Verdana" w:hAnsi="Verdana" w:cs="Arial"/>
        <w:b/>
        <w:noProof/>
        <w:sz w:val="16"/>
        <w:szCs w:val="16"/>
      </w:rPr>
      <w:t>2</w:t>
    </w:r>
    <w:r w:rsidRPr="00CF77E7">
      <w:rPr>
        <w:rFonts w:ascii="Verdana" w:hAnsi="Verdana" w:cs="Arial"/>
        <w:b/>
        <w:sz w:val="16"/>
        <w:szCs w:val="16"/>
      </w:rPr>
      <w:fldChar w:fldCharType="end"/>
    </w:r>
  </w:p>
  <w:p w14:paraId="5F8A9D2D" w14:textId="77777777" w:rsidR="005A061F" w:rsidRDefault="005A061F" w:rsidP="00753A97">
    <w:pPr>
      <w:pStyle w:val="Voettekst10"/>
      <w:tabs>
        <w:tab w:val="clear" w:pos="9072"/>
        <w:tab w:val="right" w:pos="9356"/>
      </w:tabs>
      <w:jc w:val="center"/>
      <w:rPr>
        <w:rFonts w:ascii="Arial" w:hAnsi="Arial" w:cs="Arial"/>
        <w:color w:val="808080"/>
        <w:sz w:val="16"/>
        <w:szCs w:val="16"/>
      </w:rPr>
    </w:pPr>
    <w:hyperlink r:id="rId1" w:history="1">
      <w:r w:rsidRPr="00033FFC">
        <w:rPr>
          <w:rStyle w:val="Hyperlink9"/>
          <w:rFonts w:ascii="Verdana" w:hAnsi="Verdana" w:cs="Arial"/>
          <w:sz w:val="16"/>
          <w:szCs w:val="16"/>
        </w:rPr>
        <w:t>www.Avonturijn.nl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28251" w14:textId="77777777" w:rsidR="00AC4C6F" w:rsidRDefault="00AC4C6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30876" w14:textId="77777777" w:rsidR="00EC7103" w:rsidRDefault="00EC7103">
      <w:r>
        <w:separator/>
      </w:r>
    </w:p>
  </w:footnote>
  <w:footnote w:type="continuationSeparator" w:id="0">
    <w:p w14:paraId="6C4A6D94" w14:textId="77777777" w:rsidR="00EC7103" w:rsidRDefault="00EC71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24C0D" w14:textId="77777777" w:rsidR="00AC4C6F" w:rsidRDefault="00AC4C6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Ind w:w="-176" w:type="dxa"/>
      <w:tblBorders>
        <w:bottom w:val="single" w:sz="18" w:space="0" w:color="92D050"/>
      </w:tblBorders>
      <w:tblLook w:val="04A0" w:firstRow="1" w:lastRow="0" w:firstColumn="1" w:lastColumn="0" w:noHBand="0" w:noVBand="1"/>
    </w:tblPr>
    <w:tblGrid>
      <w:gridCol w:w="8331"/>
      <w:gridCol w:w="1812"/>
    </w:tblGrid>
    <w:tr w:rsidR="005A061F" w:rsidRPr="00060037" w14:paraId="309C34BF" w14:textId="77777777" w:rsidTr="006E3287">
      <w:trPr>
        <w:trHeight w:val="1124"/>
      </w:trPr>
      <w:tc>
        <w:tcPr>
          <w:tcW w:w="8331" w:type="dxa"/>
        </w:tcPr>
        <w:p w14:paraId="41269FA2" w14:textId="258518A6" w:rsidR="005A061F" w:rsidRPr="006E3287" w:rsidRDefault="005A061F" w:rsidP="00753A97">
          <w:pPr>
            <w:pStyle w:val="Koptekst9"/>
            <w:jc w:val="left"/>
            <w:rPr>
              <w:rFonts w:ascii="Verdana" w:hAnsi="Verdana" w:cs="Arial"/>
              <w:b/>
              <w:sz w:val="24"/>
              <w:szCs w:val="24"/>
            </w:rPr>
          </w:pPr>
          <w:r w:rsidRPr="00CF77E7">
            <w:rPr>
              <w:rFonts w:ascii="Verdana" w:hAnsi="Verdana" w:cs="Arial"/>
              <w:b/>
              <w:noProof/>
              <w:sz w:val="20"/>
              <w:szCs w:val="20"/>
              <w:lang w:eastAsia="nl-NL"/>
            </w:rPr>
            <w:t>Kinderopvang Avonturijn</w:t>
          </w:r>
          <w:r>
            <w:rPr>
              <w:rFonts w:ascii="Verdana" w:hAnsi="Verdana" w:cs="Arial"/>
              <w:b/>
              <w:noProof/>
              <w:sz w:val="20"/>
              <w:szCs w:val="20"/>
              <w:lang w:eastAsia="nl-NL"/>
            </w:rPr>
            <w:br/>
          </w:r>
          <w:r>
            <w:rPr>
              <w:rFonts w:ascii="Verdana" w:hAnsi="Verdana" w:cs="Arial"/>
              <w:b/>
              <w:sz w:val="24"/>
              <w:szCs w:val="24"/>
            </w:rPr>
            <w:t>Klachtenformulier</w:t>
          </w:r>
          <w:r>
            <w:rPr>
              <w:rFonts w:ascii="Verdana" w:hAnsi="Verdana" w:cs="Arial"/>
              <w:b/>
              <w:sz w:val="24"/>
              <w:szCs w:val="24"/>
            </w:rPr>
            <w:br/>
          </w:r>
        </w:p>
        <w:p w14:paraId="01C6E09F" w14:textId="2318266A" w:rsidR="005A061F" w:rsidRPr="00060037" w:rsidRDefault="005A061F" w:rsidP="00753A97">
          <w:pPr>
            <w:pStyle w:val="Koptekst9"/>
            <w:jc w:val="left"/>
            <w:rPr>
              <w:rFonts w:ascii="Arial" w:hAnsi="Arial" w:cs="Arial"/>
              <w:sz w:val="20"/>
              <w:szCs w:val="20"/>
            </w:rPr>
          </w:pPr>
          <w:r w:rsidRPr="00CF77E7">
            <w:rPr>
              <w:rFonts w:ascii="Verdana" w:hAnsi="Verdana" w:cs="Arial"/>
              <w:sz w:val="20"/>
              <w:szCs w:val="20"/>
            </w:rPr>
            <w:t xml:space="preserve">Eigenaar:   </w:t>
          </w:r>
          <w:r w:rsidR="00AC4C6F">
            <w:rPr>
              <w:rFonts w:ascii="Verdana" w:hAnsi="Verdana" w:cs="Arial"/>
              <w:sz w:val="20"/>
              <w:szCs w:val="20"/>
            </w:rPr>
            <w:t>Manager bedrijfsvoering</w:t>
          </w:r>
        </w:p>
      </w:tc>
      <w:tc>
        <w:tcPr>
          <w:tcW w:w="1812" w:type="dxa"/>
        </w:tcPr>
        <w:p w14:paraId="45A3F446" w14:textId="7C8F0A5E" w:rsidR="005A061F" w:rsidRPr="00060037" w:rsidRDefault="005A061F" w:rsidP="00753A97">
          <w:pPr>
            <w:pStyle w:val="Koptekst9"/>
            <w:rPr>
              <w:rFonts w:ascii="Arial" w:hAnsi="Arial" w:cs="Arial"/>
              <w:b/>
              <w:sz w:val="20"/>
              <w:szCs w:val="20"/>
            </w:rPr>
          </w:pPr>
        </w:p>
        <w:p w14:paraId="3DDF0A55" w14:textId="77777777" w:rsidR="005A061F" w:rsidRPr="00060037" w:rsidRDefault="005A061F" w:rsidP="00753A97">
          <w:pPr>
            <w:pStyle w:val="Koptekst9"/>
            <w:rPr>
              <w:rFonts w:ascii="Arial" w:hAnsi="Arial" w:cs="Arial"/>
              <w:b/>
              <w:sz w:val="20"/>
              <w:szCs w:val="20"/>
            </w:rPr>
          </w:pPr>
        </w:p>
      </w:tc>
    </w:tr>
  </w:tbl>
  <w:p w14:paraId="73A0635E" w14:textId="7E0F6BD9" w:rsidR="005A061F" w:rsidRPr="00DC731A" w:rsidRDefault="00AC4C6F" w:rsidP="00753A97">
    <w:pPr>
      <w:pStyle w:val="Koptekst9"/>
      <w:jc w:val="both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7509F6B" wp14:editId="047E9B17">
          <wp:simplePos x="0" y="0"/>
          <wp:positionH relativeFrom="column">
            <wp:posOffset>3942715</wp:posOffset>
          </wp:positionH>
          <wp:positionV relativeFrom="paragraph">
            <wp:posOffset>-791845</wp:posOffset>
          </wp:positionV>
          <wp:extent cx="2381250" cy="723900"/>
          <wp:effectExtent l="0" t="0" r="0" b="0"/>
          <wp:wrapNone/>
          <wp:docPr id="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/>
                  <pic:cNvPicPr>
                    <a:picLocks noChangeAspect="1"/>
                  </pic:cNvPicPr>
                </pic:nvPicPr>
                <pic:blipFill>
                  <a:blip r:link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BC66A" w14:textId="77777777" w:rsidR="00AC4C6F" w:rsidRDefault="00AC4C6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3B4773"/>
    <w:multiLevelType w:val="hybridMultilevel"/>
    <w:tmpl w:val="AEA44444"/>
    <w:lvl w:ilvl="0" w:tplc="9B78B3EC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D5B06EEA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7624C866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9F3432D4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5CC6777A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EE560D56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EE22234A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31894D6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7A94F87E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476B2763"/>
    <w:multiLevelType w:val="hybridMultilevel"/>
    <w:tmpl w:val="3AA646D0"/>
    <w:lvl w:ilvl="0" w:tplc="BADE617C">
      <w:numFmt w:val="bullet"/>
      <w:lvlText w:val="-"/>
      <w:lvlJc w:val="left"/>
      <w:pPr>
        <w:ind w:left="720" w:hanging="360"/>
      </w:pPr>
      <w:rPr>
        <w:rFonts w:ascii="Verdana" w:eastAsia="Times New Roman" w:hAnsi="Verdana" w:cs="Comic Sans MS" w:hint="default"/>
      </w:rPr>
    </w:lvl>
    <w:lvl w:ilvl="1" w:tplc="62FCEDB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1C4C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68DD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847F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15ACD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D67F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32E7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A666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442FF1"/>
    <w:multiLevelType w:val="hybridMultilevel"/>
    <w:tmpl w:val="4F64FD92"/>
    <w:lvl w:ilvl="0" w:tplc="92F0A2C6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2EA022F0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D1EA7EDE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6EB0DB12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CC98A21C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8A344CA0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DBAD466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DEE80A2E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D170363E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num w:numId="1" w16cid:durableId="1154756094">
    <w:abstractNumId w:val="1"/>
  </w:num>
  <w:num w:numId="2" w16cid:durableId="1595556574">
    <w:abstractNumId w:val="2"/>
  </w:num>
  <w:num w:numId="3" w16cid:durableId="19383694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281"/>
  <w:drawingGridVerticalSpacing w:val="765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FAA"/>
    <w:rsid w:val="00062265"/>
    <w:rsid w:val="000B34B8"/>
    <w:rsid w:val="00366E14"/>
    <w:rsid w:val="003C47BC"/>
    <w:rsid w:val="00480983"/>
    <w:rsid w:val="004A2687"/>
    <w:rsid w:val="005A061F"/>
    <w:rsid w:val="005D4692"/>
    <w:rsid w:val="006E3287"/>
    <w:rsid w:val="00753A97"/>
    <w:rsid w:val="008D57F8"/>
    <w:rsid w:val="008F6FEC"/>
    <w:rsid w:val="00AC4C6F"/>
    <w:rsid w:val="00AF6741"/>
    <w:rsid w:val="00C174C2"/>
    <w:rsid w:val="00D00CB1"/>
    <w:rsid w:val="00D72C41"/>
    <w:rsid w:val="00E83937"/>
    <w:rsid w:val="00EA2466"/>
    <w:rsid w:val="00EC7103"/>
    <w:rsid w:val="00ED1285"/>
    <w:rsid w:val="00EF317A"/>
    <w:rsid w:val="00F14FAA"/>
    <w:rsid w:val="00F66A22"/>
    <w:rsid w:val="00F9043F"/>
    <w:rsid w:val="00FB10B1"/>
    <w:rsid w:val="00FC0A87"/>
    <w:rsid w:val="00FD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CA64ADE"/>
  <w15:chartTrackingRefBased/>
  <w15:docId w15:val="{DEC9A8D2-22D4-46E7-82BA-6CEC8C6D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7675A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Default">
    <w:name w:val="Default"/>
    <w:rsid w:val="00D00CB1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Tabelraster">
    <w:name w:val="Table Grid"/>
    <w:basedOn w:val="Standaardtabel"/>
    <w:rsid w:val="009B46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0"/>
    <w:link w:val="KoptekstChar"/>
    <w:uiPriority w:val="99"/>
    <w:unhideWhenUsed/>
    <w:rsid w:val="00DC731A"/>
    <w:pPr>
      <w:tabs>
        <w:tab w:val="center" w:pos="4536"/>
        <w:tab w:val="right" w:pos="9072"/>
      </w:tabs>
    </w:pPr>
  </w:style>
  <w:style w:type="paragraph" w:customStyle="1" w:styleId="Standaard0">
    <w:name w:val="Standaard_0"/>
    <w:qFormat/>
    <w:rsid w:val="00B87835"/>
    <w:pPr>
      <w:jc w:val="right"/>
    </w:pPr>
    <w:rPr>
      <w:sz w:val="22"/>
      <w:szCs w:val="22"/>
      <w:lang w:eastAsia="en-US"/>
    </w:rPr>
  </w:style>
  <w:style w:type="character" w:customStyle="1" w:styleId="KoptekstChar">
    <w:name w:val="Koptekst Char"/>
    <w:link w:val="Koptekst"/>
    <w:uiPriority w:val="99"/>
    <w:rsid w:val="00DC731A"/>
  </w:style>
  <w:style w:type="paragraph" w:customStyle="1" w:styleId="Voettekst0">
    <w:name w:val="Voettekst_0"/>
    <w:basedOn w:val="Standaard1"/>
    <w:uiPriority w:val="99"/>
    <w:unhideWhenUsed/>
    <w:rsid w:val="008620C4"/>
    <w:pPr>
      <w:tabs>
        <w:tab w:val="center" w:pos="4536"/>
        <w:tab w:val="right" w:pos="9072"/>
      </w:tabs>
    </w:pPr>
  </w:style>
  <w:style w:type="paragraph" w:customStyle="1" w:styleId="Standaard1">
    <w:name w:val="Standaard_1"/>
    <w:qFormat/>
    <w:rsid w:val="00B87835"/>
    <w:pPr>
      <w:jc w:val="right"/>
    </w:pPr>
    <w:rPr>
      <w:sz w:val="22"/>
      <w:szCs w:val="22"/>
      <w:lang w:eastAsia="en-US"/>
    </w:rPr>
  </w:style>
  <w:style w:type="paragraph" w:styleId="Voettekst">
    <w:name w:val="footer"/>
    <w:basedOn w:val="Standaard1"/>
    <w:link w:val="VoettekstChar"/>
    <w:uiPriority w:val="99"/>
    <w:unhideWhenUsed/>
    <w:rsid w:val="00DC731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DC731A"/>
  </w:style>
  <w:style w:type="character" w:styleId="Hyperlink">
    <w:name w:val="Hyperlink"/>
    <w:uiPriority w:val="99"/>
    <w:unhideWhenUsed/>
    <w:rsid w:val="002037F2"/>
    <w:rPr>
      <w:color w:val="0000FF"/>
      <w:u w:val="single"/>
    </w:rPr>
  </w:style>
  <w:style w:type="paragraph" w:customStyle="1" w:styleId="Koptekst0">
    <w:name w:val="Koptekst_0"/>
    <w:basedOn w:val="Standaard2"/>
    <w:link w:val="KoptekstChar0"/>
    <w:uiPriority w:val="99"/>
    <w:unhideWhenUsed/>
    <w:rsid w:val="00DC731A"/>
    <w:pPr>
      <w:tabs>
        <w:tab w:val="center" w:pos="4536"/>
        <w:tab w:val="right" w:pos="9072"/>
      </w:tabs>
    </w:pPr>
  </w:style>
  <w:style w:type="paragraph" w:customStyle="1" w:styleId="Standaard2">
    <w:name w:val="Standaard_2"/>
    <w:qFormat/>
    <w:rsid w:val="00B87835"/>
    <w:pPr>
      <w:jc w:val="right"/>
    </w:pPr>
    <w:rPr>
      <w:sz w:val="22"/>
      <w:szCs w:val="22"/>
      <w:lang w:eastAsia="en-US"/>
    </w:rPr>
  </w:style>
  <w:style w:type="character" w:customStyle="1" w:styleId="KoptekstChar0">
    <w:name w:val="Koptekst Char_0"/>
    <w:link w:val="Koptekst0"/>
    <w:uiPriority w:val="99"/>
    <w:rsid w:val="00DC731A"/>
  </w:style>
  <w:style w:type="paragraph" w:customStyle="1" w:styleId="Voettekst00">
    <w:name w:val="Voettekst_0_0"/>
    <w:basedOn w:val="Standaard3"/>
    <w:uiPriority w:val="99"/>
    <w:unhideWhenUsed/>
    <w:rsid w:val="008620C4"/>
    <w:pPr>
      <w:tabs>
        <w:tab w:val="center" w:pos="4536"/>
        <w:tab w:val="right" w:pos="9072"/>
      </w:tabs>
    </w:pPr>
  </w:style>
  <w:style w:type="paragraph" w:customStyle="1" w:styleId="Standaard3">
    <w:name w:val="Standaard_3"/>
    <w:qFormat/>
    <w:rsid w:val="00B87835"/>
    <w:pPr>
      <w:jc w:val="right"/>
    </w:pPr>
    <w:rPr>
      <w:sz w:val="22"/>
      <w:szCs w:val="22"/>
      <w:lang w:eastAsia="en-US"/>
    </w:rPr>
  </w:style>
  <w:style w:type="paragraph" w:customStyle="1" w:styleId="Voettekst1">
    <w:name w:val="Voettekst_1"/>
    <w:basedOn w:val="Standaard3"/>
    <w:link w:val="VoettekstChar0"/>
    <w:uiPriority w:val="99"/>
    <w:unhideWhenUsed/>
    <w:rsid w:val="00DC731A"/>
    <w:pPr>
      <w:tabs>
        <w:tab w:val="center" w:pos="4536"/>
        <w:tab w:val="right" w:pos="9072"/>
      </w:tabs>
    </w:pPr>
  </w:style>
  <w:style w:type="character" w:customStyle="1" w:styleId="VoettekstChar0">
    <w:name w:val="Voettekst Char_0"/>
    <w:link w:val="Voettekst1"/>
    <w:uiPriority w:val="99"/>
    <w:rsid w:val="00DC731A"/>
  </w:style>
  <w:style w:type="character" w:customStyle="1" w:styleId="Hyperlink0">
    <w:name w:val="Hyperlink_0"/>
    <w:uiPriority w:val="99"/>
    <w:unhideWhenUsed/>
    <w:rsid w:val="002037F2"/>
    <w:rPr>
      <w:color w:val="0000FF"/>
      <w:u w:val="single"/>
    </w:rPr>
  </w:style>
  <w:style w:type="paragraph" w:customStyle="1" w:styleId="Koptekst1">
    <w:name w:val="Koptekst_1"/>
    <w:basedOn w:val="Standaard4"/>
    <w:link w:val="KoptekstChar1"/>
    <w:uiPriority w:val="99"/>
    <w:unhideWhenUsed/>
    <w:rsid w:val="00DC731A"/>
    <w:pPr>
      <w:tabs>
        <w:tab w:val="center" w:pos="4536"/>
        <w:tab w:val="right" w:pos="9072"/>
      </w:tabs>
    </w:pPr>
  </w:style>
  <w:style w:type="paragraph" w:customStyle="1" w:styleId="Standaard4">
    <w:name w:val="Standaard_4"/>
    <w:qFormat/>
    <w:rsid w:val="00B87835"/>
    <w:pPr>
      <w:jc w:val="right"/>
    </w:pPr>
    <w:rPr>
      <w:sz w:val="22"/>
      <w:szCs w:val="22"/>
      <w:lang w:eastAsia="en-US"/>
    </w:rPr>
  </w:style>
  <w:style w:type="character" w:customStyle="1" w:styleId="KoptekstChar1">
    <w:name w:val="Koptekst Char_1"/>
    <w:link w:val="Koptekst1"/>
    <w:uiPriority w:val="99"/>
    <w:rsid w:val="00DC731A"/>
  </w:style>
  <w:style w:type="paragraph" w:customStyle="1" w:styleId="Voettekst01">
    <w:name w:val="Voettekst_0_1"/>
    <w:basedOn w:val="Standaard5"/>
    <w:uiPriority w:val="99"/>
    <w:unhideWhenUsed/>
    <w:rsid w:val="008620C4"/>
    <w:pPr>
      <w:tabs>
        <w:tab w:val="center" w:pos="4536"/>
        <w:tab w:val="right" w:pos="9072"/>
      </w:tabs>
    </w:pPr>
  </w:style>
  <w:style w:type="paragraph" w:customStyle="1" w:styleId="Standaard5">
    <w:name w:val="Standaard_5"/>
    <w:qFormat/>
    <w:rsid w:val="00B87835"/>
    <w:pPr>
      <w:jc w:val="right"/>
    </w:pPr>
    <w:rPr>
      <w:sz w:val="22"/>
      <w:szCs w:val="22"/>
      <w:lang w:eastAsia="en-US"/>
    </w:rPr>
  </w:style>
  <w:style w:type="paragraph" w:customStyle="1" w:styleId="Voettekst2">
    <w:name w:val="Voettekst_2"/>
    <w:basedOn w:val="Standaard5"/>
    <w:link w:val="VoettekstChar1"/>
    <w:uiPriority w:val="99"/>
    <w:unhideWhenUsed/>
    <w:rsid w:val="00DC731A"/>
    <w:pPr>
      <w:tabs>
        <w:tab w:val="center" w:pos="4536"/>
        <w:tab w:val="right" w:pos="9072"/>
      </w:tabs>
    </w:pPr>
  </w:style>
  <w:style w:type="character" w:customStyle="1" w:styleId="VoettekstChar1">
    <w:name w:val="Voettekst Char_1"/>
    <w:link w:val="Voettekst2"/>
    <w:uiPriority w:val="99"/>
    <w:rsid w:val="00DC731A"/>
  </w:style>
  <w:style w:type="character" w:customStyle="1" w:styleId="Hyperlink1">
    <w:name w:val="Hyperlink_1"/>
    <w:uiPriority w:val="99"/>
    <w:unhideWhenUsed/>
    <w:rsid w:val="002037F2"/>
    <w:rPr>
      <w:color w:val="0000FF"/>
      <w:u w:val="single"/>
    </w:rPr>
  </w:style>
  <w:style w:type="paragraph" w:customStyle="1" w:styleId="Koptekst2">
    <w:name w:val="Koptekst_2"/>
    <w:basedOn w:val="Standaard6"/>
    <w:link w:val="KoptekstChar2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paragraph" w:customStyle="1" w:styleId="Standaard6">
    <w:name w:val="Standaard_6"/>
    <w:qFormat/>
    <w:rsid w:val="00B87835"/>
    <w:pPr>
      <w:jc w:val="right"/>
    </w:pPr>
    <w:rPr>
      <w:sz w:val="22"/>
      <w:szCs w:val="22"/>
      <w:lang w:eastAsia="en-US"/>
    </w:rPr>
  </w:style>
  <w:style w:type="character" w:customStyle="1" w:styleId="KoptekstChar2">
    <w:name w:val="Koptekst Char_2"/>
    <w:basedOn w:val="Standaardalinea-lettertype"/>
    <w:link w:val="Koptekst2"/>
    <w:uiPriority w:val="99"/>
    <w:rsid w:val="00DC731A"/>
  </w:style>
  <w:style w:type="paragraph" w:customStyle="1" w:styleId="Voettekst02">
    <w:name w:val="Voettekst_0_2"/>
    <w:basedOn w:val="Standaard7"/>
    <w:uiPriority w:val="99"/>
    <w:unhideWhenUsed/>
    <w:rsid w:val="008620C4"/>
    <w:pPr>
      <w:tabs>
        <w:tab w:val="center" w:pos="4536"/>
        <w:tab w:val="right" w:pos="9072"/>
      </w:tabs>
    </w:pPr>
  </w:style>
  <w:style w:type="paragraph" w:customStyle="1" w:styleId="Standaard7">
    <w:name w:val="Standaard_7"/>
    <w:qFormat/>
    <w:rsid w:val="00B87835"/>
    <w:pPr>
      <w:jc w:val="right"/>
    </w:pPr>
    <w:rPr>
      <w:sz w:val="22"/>
      <w:szCs w:val="22"/>
      <w:lang w:eastAsia="en-US"/>
    </w:rPr>
  </w:style>
  <w:style w:type="paragraph" w:customStyle="1" w:styleId="Voettekst3">
    <w:name w:val="Voettekst_3"/>
    <w:basedOn w:val="Standaard7"/>
    <w:link w:val="VoettekstChar2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VoettekstChar2">
    <w:name w:val="Voettekst Char_2"/>
    <w:basedOn w:val="Standaardalinea-lettertype"/>
    <w:link w:val="Voettekst3"/>
    <w:uiPriority w:val="99"/>
    <w:rsid w:val="00DC731A"/>
  </w:style>
  <w:style w:type="character" w:customStyle="1" w:styleId="Hyperlink2">
    <w:name w:val="Hyperlink_2"/>
    <w:uiPriority w:val="99"/>
    <w:unhideWhenUsed/>
    <w:rsid w:val="002037F2"/>
    <w:rPr>
      <w:rFonts w:ascii="Calibri" w:eastAsia="Calibri" w:hAnsi="Calibri"/>
      <w:color w:val="0000FF"/>
      <w:u w:val="single"/>
      <w:lang w:eastAsia="en-US"/>
    </w:rPr>
  </w:style>
  <w:style w:type="paragraph" w:customStyle="1" w:styleId="Koptekst3">
    <w:name w:val="Koptekst_3"/>
    <w:basedOn w:val="Standaard8"/>
    <w:link w:val="KoptekstChar3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paragraph" w:customStyle="1" w:styleId="Standaard8">
    <w:name w:val="Standaard_8"/>
    <w:qFormat/>
    <w:rsid w:val="00B87835"/>
    <w:pPr>
      <w:jc w:val="right"/>
    </w:pPr>
    <w:rPr>
      <w:sz w:val="22"/>
      <w:szCs w:val="22"/>
      <w:lang w:eastAsia="en-US"/>
    </w:rPr>
  </w:style>
  <w:style w:type="character" w:customStyle="1" w:styleId="KoptekstChar3">
    <w:name w:val="Koptekst Char_3"/>
    <w:basedOn w:val="Standaardalinea-lettertype"/>
    <w:link w:val="Koptekst3"/>
    <w:uiPriority w:val="99"/>
    <w:rsid w:val="00DC731A"/>
  </w:style>
  <w:style w:type="paragraph" w:customStyle="1" w:styleId="Voettekst03">
    <w:name w:val="Voettekst_0_3"/>
    <w:basedOn w:val="Standaard9"/>
    <w:uiPriority w:val="99"/>
    <w:unhideWhenUsed/>
    <w:rsid w:val="008620C4"/>
    <w:pPr>
      <w:tabs>
        <w:tab w:val="center" w:pos="4536"/>
        <w:tab w:val="right" w:pos="9072"/>
      </w:tabs>
    </w:pPr>
  </w:style>
  <w:style w:type="paragraph" w:customStyle="1" w:styleId="Standaard9">
    <w:name w:val="Standaard_9"/>
    <w:qFormat/>
    <w:rsid w:val="00B87835"/>
    <w:pPr>
      <w:jc w:val="right"/>
    </w:pPr>
    <w:rPr>
      <w:sz w:val="22"/>
      <w:szCs w:val="22"/>
      <w:lang w:eastAsia="en-US"/>
    </w:rPr>
  </w:style>
  <w:style w:type="paragraph" w:customStyle="1" w:styleId="Voettekst4">
    <w:name w:val="Voettekst_4"/>
    <w:basedOn w:val="Standaard9"/>
    <w:link w:val="VoettekstChar3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VoettekstChar3">
    <w:name w:val="Voettekst Char_3"/>
    <w:basedOn w:val="Standaardalinea-lettertype"/>
    <w:link w:val="Voettekst4"/>
    <w:uiPriority w:val="99"/>
    <w:rsid w:val="00DC731A"/>
  </w:style>
  <w:style w:type="character" w:customStyle="1" w:styleId="Hyperlink3">
    <w:name w:val="Hyperlink_3"/>
    <w:uiPriority w:val="99"/>
    <w:unhideWhenUsed/>
    <w:rsid w:val="002037F2"/>
    <w:rPr>
      <w:rFonts w:ascii="Calibri" w:eastAsia="Calibri" w:hAnsi="Calibri"/>
      <w:color w:val="0000FF"/>
      <w:u w:val="single"/>
      <w:lang w:eastAsia="en-US"/>
    </w:rPr>
  </w:style>
  <w:style w:type="paragraph" w:customStyle="1" w:styleId="Koptekst4">
    <w:name w:val="Koptekst_4"/>
    <w:basedOn w:val="Standaard10"/>
    <w:link w:val="KoptekstChar4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paragraph" w:customStyle="1" w:styleId="Standaard10">
    <w:name w:val="Standaard_10"/>
    <w:qFormat/>
    <w:rsid w:val="00B87835"/>
    <w:pPr>
      <w:jc w:val="right"/>
    </w:pPr>
    <w:rPr>
      <w:sz w:val="22"/>
      <w:szCs w:val="22"/>
      <w:lang w:eastAsia="en-US"/>
    </w:rPr>
  </w:style>
  <w:style w:type="character" w:customStyle="1" w:styleId="KoptekstChar4">
    <w:name w:val="Koptekst Char_4"/>
    <w:basedOn w:val="Standaardalinea-lettertype"/>
    <w:link w:val="Koptekst4"/>
    <w:uiPriority w:val="99"/>
    <w:rsid w:val="00DC731A"/>
  </w:style>
  <w:style w:type="paragraph" w:customStyle="1" w:styleId="Voettekst04">
    <w:name w:val="Voettekst_0_4"/>
    <w:basedOn w:val="Standaard11"/>
    <w:uiPriority w:val="99"/>
    <w:unhideWhenUsed/>
    <w:rsid w:val="008620C4"/>
    <w:pPr>
      <w:tabs>
        <w:tab w:val="center" w:pos="4536"/>
        <w:tab w:val="right" w:pos="9072"/>
      </w:tabs>
    </w:pPr>
  </w:style>
  <w:style w:type="paragraph" w:customStyle="1" w:styleId="Standaard11">
    <w:name w:val="Standaard_11"/>
    <w:qFormat/>
    <w:rsid w:val="00B87835"/>
    <w:pPr>
      <w:jc w:val="right"/>
    </w:pPr>
    <w:rPr>
      <w:sz w:val="22"/>
      <w:szCs w:val="22"/>
      <w:lang w:eastAsia="en-US"/>
    </w:rPr>
  </w:style>
  <w:style w:type="paragraph" w:customStyle="1" w:styleId="Voettekst5">
    <w:name w:val="Voettekst_5"/>
    <w:basedOn w:val="Standaard11"/>
    <w:link w:val="VoettekstChar4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VoettekstChar4">
    <w:name w:val="Voettekst Char_4"/>
    <w:basedOn w:val="Standaardalinea-lettertype"/>
    <w:link w:val="Voettekst5"/>
    <w:uiPriority w:val="99"/>
    <w:rsid w:val="00DC731A"/>
  </w:style>
  <w:style w:type="character" w:customStyle="1" w:styleId="Hyperlink4">
    <w:name w:val="Hyperlink_4"/>
    <w:uiPriority w:val="99"/>
    <w:unhideWhenUsed/>
    <w:rsid w:val="002037F2"/>
    <w:rPr>
      <w:rFonts w:ascii="Calibri" w:eastAsia="Calibri" w:hAnsi="Calibri"/>
      <w:color w:val="0000FF"/>
      <w:u w:val="single"/>
      <w:lang w:eastAsia="en-US"/>
    </w:rPr>
  </w:style>
  <w:style w:type="character" w:styleId="Onopgelostemelding">
    <w:name w:val="Unresolved Mention"/>
    <w:uiPriority w:val="99"/>
    <w:semiHidden/>
    <w:unhideWhenUsed/>
    <w:rsid w:val="00F14558"/>
    <w:rPr>
      <w:color w:val="808080"/>
      <w:shd w:val="clear" w:color="auto" w:fill="E6E6E6"/>
    </w:rPr>
  </w:style>
  <w:style w:type="paragraph" w:customStyle="1" w:styleId="Koptekst5">
    <w:name w:val="Koptekst_5"/>
    <w:basedOn w:val="Standaard12"/>
    <w:link w:val="KoptekstChar5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paragraph" w:customStyle="1" w:styleId="Standaard12">
    <w:name w:val="Standaard_12"/>
    <w:qFormat/>
    <w:rsid w:val="00B87835"/>
    <w:pPr>
      <w:jc w:val="right"/>
    </w:pPr>
    <w:rPr>
      <w:sz w:val="22"/>
      <w:szCs w:val="22"/>
      <w:lang w:eastAsia="en-US"/>
    </w:rPr>
  </w:style>
  <w:style w:type="character" w:customStyle="1" w:styleId="KoptekstChar5">
    <w:name w:val="Koptekst Char_5"/>
    <w:basedOn w:val="Standaardalinea-lettertype"/>
    <w:link w:val="Koptekst5"/>
    <w:uiPriority w:val="99"/>
    <w:rsid w:val="00DC731A"/>
  </w:style>
  <w:style w:type="paragraph" w:customStyle="1" w:styleId="Voettekst05">
    <w:name w:val="Voettekst_0_5"/>
    <w:basedOn w:val="Standaard13"/>
    <w:uiPriority w:val="99"/>
    <w:unhideWhenUsed/>
    <w:rsid w:val="008620C4"/>
    <w:pPr>
      <w:tabs>
        <w:tab w:val="center" w:pos="4536"/>
        <w:tab w:val="right" w:pos="9072"/>
      </w:tabs>
    </w:pPr>
  </w:style>
  <w:style w:type="paragraph" w:customStyle="1" w:styleId="Standaard13">
    <w:name w:val="Standaard_13"/>
    <w:qFormat/>
    <w:rsid w:val="00B87835"/>
    <w:pPr>
      <w:jc w:val="right"/>
    </w:pPr>
    <w:rPr>
      <w:sz w:val="22"/>
      <w:szCs w:val="22"/>
      <w:lang w:eastAsia="en-US"/>
    </w:rPr>
  </w:style>
  <w:style w:type="paragraph" w:customStyle="1" w:styleId="Voettekst6">
    <w:name w:val="Voettekst_6"/>
    <w:basedOn w:val="Standaard13"/>
    <w:link w:val="VoettekstChar5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VoettekstChar5">
    <w:name w:val="Voettekst Char_5"/>
    <w:basedOn w:val="Standaardalinea-lettertype"/>
    <w:link w:val="Voettekst6"/>
    <w:uiPriority w:val="99"/>
    <w:rsid w:val="00DC731A"/>
  </w:style>
  <w:style w:type="character" w:customStyle="1" w:styleId="Hyperlink5">
    <w:name w:val="Hyperlink_5"/>
    <w:uiPriority w:val="99"/>
    <w:unhideWhenUsed/>
    <w:rsid w:val="002037F2"/>
    <w:rPr>
      <w:rFonts w:ascii="Calibri" w:eastAsia="Calibri" w:hAnsi="Calibri"/>
      <w:color w:val="0000FF"/>
      <w:u w:val="single"/>
      <w:lang w:eastAsia="en-US"/>
    </w:rPr>
  </w:style>
  <w:style w:type="paragraph" w:customStyle="1" w:styleId="Koptekst6">
    <w:name w:val="Koptekst_6"/>
    <w:basedOn w:val="Standaard14"/>
    <w:link w:val="KoptekstChar6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paragraph" w:customStyle="1" w:styleId="Standaard14">
    <w:name w:val="Standaard_14"/>
    <w:qFormat/>
    <w:rsid w:val="00B87835"/>
    <w:pPr>
      <w:jc w:val="right"/>
    </w:pPr>
    <w:rPr>
      <w:sz w:val="22"/>
      <w:szCs w:val="22"/>
      <w:lang w:eastAsia="en-US"/>
    </w:rPr>
  </w:style>
  <w:style w:type="character" w:customStyle="1" w:styleId="KoptekstChar6">
    <w:name w:val="Koptekst Char_6"/>
    <w:basedOn w:val="Standaardalinea-lettertype"/>
    <w:link w:val="Koptekst6"/>
    <w:uiPriority w:val="99"/>
    <w:rsid w:val="00DC731A"/>
  </w:style>
  <w:style w:type="paragraph" w:customStyle="1" w:styleId="Voettekst06">
    <w:name w:val="Voettekst_0_6"/>
    <w:basedOn w:val="Standaard15"/>
    <w:uiPriority w:val="99"/>
    <w:unhideWhenUsed/>
    <w:rsid w:val="008620C4"/>
    <w:pPr>
      <w:tabs>
        <w:tab w:val="center" w:pos="4536"/>
        <w:tab w:val="right" w:pos="9072"/>
      </w:tabs>
    </w:pPr>
  </w:style>
  <w:style w:type="paragraph" w:customStyle="1" w:styleId="Standaard15">
    <w:name w:val="Standaard_15"/>
    <w:qFormat/>
    <w:rsid w:val="00B87835"/>
    <w:pPr>
      <w:jc w:val="right"/>
    </w:pPr>
    <w:rPr>
      <w:sz w:val="22"/>
      <w:szCs w:val="22"/>
      <w:lang w:eastAsia="en-US"/>
    </w:rPr>
  </w:style>
  <w:style w:type="paragraph" w:customStyle="1" w:styleId="Voettekst7">
    <w:name w:val="Voettekst_7"/>
    <w:basedOn w:val="Standaard15"/>
    <w:link w:val="VoettekstChar6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VoettekstChar6">
    <w:name w:val="Voettekst Char_6"/>
    <w:basedOn w:val="Standaardalinea-lettertype"/>
    <w:link w:val="Voettekst7"/>
    <w:uiPriority w:val="99"/>
    <w:rsid w:val="00DC731A"/>
  </w:style>
  <w:style w:type="character" w:customStyle="1" w:styleId="Hyperlink6">
    <w:name w:val="Hyperlink_6"/>
    <w:uiPriority w:val="99"/>
    <w:unhideWhenUsed/>
    <w:rsid w:val="002037F2"/>
    <w:rPr>
      <w:rFonts w:ascii="Calibri" w:eastAsia="Calibri" w:hAnsi="Calibri"/>
      <w:color w:val="0000FF"/>
      <w:u w:val="single"/>
      <w:lang w:eastAsia="en-US"/>
    </w:rPr>
  </w:style>
  <w:style w:type="paragraph" w:customStyle="1" w:styleId="Koptekst7">
    <w:name w:val="Koptekst_7"/>
    <w:basedOn w:val="Standaard16"/>
    <w:link w:val="KoptekstChar7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paragraph" w:customStyle="1" w:styleId="Standaard16">
    <w:name w:val="Standaard_16"/>
    <w:qFormat/>
    <w:rsid w:val="00B87835"/>
    <w:pPr>
      <w:jc w:val="right"/>
    </w:pPr>
    <w:rPr>
      <w:sz w:val="22"/>
      <w:szCs w:val="22"/>
      <w:lang w:eastAsia="en-US"/>
    </w:rPr>
  </w:style>
  <w:style w:type="character" w:customStyle="1" w:styleId="KoptekstChar7">
    <w:name w:val="Koptekst Char_7"/>
    <w:basedOn w:val="Standaardalinea-lettertype"/>
    <w:link w:val="Koptekst7"/>
    <w:uiPriority w:val="99"/>
    <w:rsid w:val="00DC731A"/>
  </w:style>
  <w:style w:type="paragraph" w:customStyle="1" w:styleId="Voettekst07">
    <w:name w:val="Voettekst_0_7"/>
    <w:basedOn w:val="Standaard17"/>
    <w:uiPriority w:val="99"/>
    <w:unhideWhenUsed/>
    <w:rsid w:val="008620C4"/>
    <w:pPr>
      <w:tabs>
        <w:tab w:val="center" w:pos="4536"/>
        <w:tab w:val="right" w:pos="9072"/>
      </w:tabs>
    </w:pPr>
  </w:style>
  <w:style w:type="paragraph" w:customStyle="1" w:styleId="Standaard17">
    <w:name w:val="Standaard_17"/>
    <w:qFormat/>
    <w:rsid w:val="00B87835"/>
    <w:pPr>
      <w:jc w:val="right"/>
    </w:pPr>
    <w:rPr>
      <w:sz w:val="22"/>
      <w:szCs w:val="22"/>
      <w:lang w:eastAsia="en-US"/>
    </w:rPr>
  </w:style>
  <w:style w:type="paragraph" w:customStyle="1" w:styleId="Voettekst8">
    <w:name w:val="Voettekst_8"/>
    <w:basedOn w:val="Standaard17"/>
    <w:link w:val="VoettekstChar7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VoettekstChar7">
    <w:name w:val="Voettekst Char_7"/>
    <w:basedOn w:val="Standaardalinea-lettertype"/>
    <w:link w:val="Voettekst8"/>
    <w:uiPriority w:val="99"/>
    <w:rsid w:val="00DC731A"/>
  </w:style>
  <w:style w:type="character" w:customStyle="1" w:styleId="Hyperlink7">
    <w:name w:val="Hyperlink_7"/>
    <w:uiPriority w:val="99"/>
    <w:unhideWhenUsed/>
    <w:rsid w:val="002037F2"/>
    <w:rPr>
      <w:rFonts w:ascii="Calibri" w:eastAsia="Calibri" w:hAnsi="Calibri"/>
      <w:color w:val="0000FF"/>
      <w:u w:val="single"/>
      <w:lang w:eastAsia="en-US"/>
    </w:rPr>
  </w:style>
  <w:style w:type="paragraph" w:customStyle="1" w:styleId="Koptekst8">
    <w:name w:val="Koptekst_8"/>
    <w:basedOn w:val="Standaard18"/>
    <w:link w:val="KoptekstChar8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paragraph" w:customStyle="1" w:styleId="Standaard18">
    <w:name w:val="Standaard_18"/>
    <w:qFormat/>
    <w:rsid w:val="00B87835"/>
    <w:pPr>
      <w:jc w:val="right"/>
    </w:pPr>
    <w:rPr>
      <w:sz w:val="22"/>
      <w:szCs w:val="22"/>
      <w:lang w:eastAsia="en-US"/>
    </w:rPr>
  </w:style>
  <w:style w:type="character" w:customStyle="1" w:styleId="KoptekstChar8">
    <w:name w:val="Koptekst Char_8"/>
    <w:basedOn w:val="Standaardalinea-lettertype"/>
    <w:link w:val="Koptekst8"/>
    <w:uiPriority w:val="99"/>
    <w:rsid w:val="00DC731A"/>
  </w:style>
  <w:style w:type="paragraph" w:customStyle="1" w:styleId="Voettekst08">
    <w:name w:val="Voettekst_0_8"/>
    <w:basedOn w:val="Standaard19"/>
    <w:uiPriority w:val="99"/>
    <w:unhideWhenUsed/>
    <w:rsid w:val="008620C4"/>
    <w:pPr>
      <w:tabs>
        <w:tab w:val="center" w:pos="4536"/>
        <w:tab w:val="right" w:pos="9072"/>
      </w:tabs>
    </w:pPr>
  </w:style>
  <w:style w:type="paragraph" w:customStyle="1" w:styleId="Standaard19">
    <w:name w:val="Standaard_19"/>
    <w:qFormat/>
    <w:rsid w:val="00B87835"/>
    <w:pPr>
      <w:jc w:val="right"/>
    </w:pPr>
    <w:rPr>
      <w:sz w:val="22"/>
      <w:szCs w:val="22"/>
      <w:lang w:eastAsia="en-US"/>
    </w:rPr>
  </w:style>
  <w:style w:type="paragraph" w:customStyle="1" w:styleId="Voettekst9">
    <w:name w:val="Voettekst_9"/>
    <w:basedOn w:val="Standaard19"/>
    <w:link w:val="VoettekstChar8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VoettekstChar8">
    <w:name w:val="Voettekst Char_8"/>
    <w:basedOn w:val="Standaardalinea-lettertype"/>
    <w:link w:val="Voettekst9"/>
    <w:uiPriority w:val="99"/>
    <w:rsid w:val="00DC731A"/>
  </w:style>
  <w:style w:type="character" w:customStyle="1" w:styleId="Hyperlink8">
    <w:name w:val="Hyperlink_8"/>
    <w:uiPriority w:val="99"/>
    <w:unhideWhenUsed/>
    <w:rsid w:val="002037F2"/>
    <w:rPr>
      <w:rFonts w:ascii="Calibri" w:eastAsia="Calibri" w:hAnsi="Calibri"/>
      <w:color w:val="0000FF"/>
      <w:u w:val="single"/>
      <w:lang w:eastAsia="en-US"/>
    </w:rPr>
  </w:style>
  <w:style w:type="paragraph" w:customStyle="1" w:styleId="Koptekst9">
    <w:name w:val="Koptekst_9"/>
    <w:basedOn w:val="Standaard20"/>
    <w:link w:val="KoptekstChar9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paragraph" w:customStyle="1" w:styleId="Standaard20">
    <w:name w:val="Standaard_20"/>
    <w:qFormat/>
    <w:rsid w:val="00B87835"/>
    <w:pPr>
      <w:jc w:val="right"/>
    </w:pPr>
    <w:rPr>
      <w:sz w:val="22"/>
      <w:szCs w:val="22"/>
      <w:lang w:eastAsia="en-US"/>
    </w:rPr>
  </w:style>
  <w:style w:type="character" w:customStyle="1" w:styleId="KoptekstChar9">
    <w:name w:val="Koptekst Char_9"/>
    <w:basedOn w:val="Standaardalinea-lettertype"/>
    <w:link w:val="Koptekst9"/>
    <w:uiPriority w:val="99"/>
    <w:rsid w:val="00DC731A"/>
  </w:style>
  <w:style w:type="paragraph" w:customStyle="1" w:styleId="Voettekst09">
    <w:name w:val="Voettekst_0_9"/>
    <w:basedOn w:val="Standaard21"/>
    <w:uiPriority w:val="99"/>
    <w:unhideWhenUsed/>
    <w:rsid w:val="008620C4"/>
    <w:pPr>
      <w:tabs>
        <w:tab w:val="center" w:pos="4536"/>
        <w:tab w:val="right" w:pos="9072"/>
      </w:tabs>
    </w:pPr>
  </w:style>
  <w:style w:type="paragraph" w:customStyle="1" w:styleId="Standaard21">
    <w:name w:val="Standaard_21"/>
    <w:qFormat/>
    <w:rsid w:val="00B87835"/>
    <w:pPr>
      <w:jc w:val="right"/>
    </w:pPr>
    <w:rPr>
      <w:sz w:val="22"/>
      <w:szCs w:val="22"/>
      <w:lang w:eastAsia="en-US"/>
    </w:rPr>
  </w:style>
  <w:style w:type="paragraph" w:customStyle="1" w:styleId="Voettekst10">
    <w:name w:val="Voettekst_10"/>
    <w:basedOn w:val="Standaard21"/>
    <w:link w:val="VoettekstChar9"/>
    <w:uiPriority w:val="99"/>
    <w:unhideWhenUsed/>
    <w:rsid w:val="00DC731A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VoettekstChar9">
    <w:name w:val="Voettekst Char_9"/>
    <w:basedOn w:val="Standaardalinea-lettertype"/>
    <w:link w:val="Voettekst10"/>
    <w:uiPriority w:val="99"/>
    <w:rsid w:val="00DC731A"/>
  </w:style>
  <w:style w:type="character" w:customStyle="1" w:styleId="Hyperlink9">
    <w:name w:val="Hyperlink_9"/>
    <w:uiPriority w:val="99"/>
    <w:unhideWhenUsed/>
    <w:rsid w:val="002037F2"/>
    <w:rPr>
      <w:rFonts w:ascii="Calibri" w:eastAsia="Calibri" w:hAnsi="Calibri"/>
      <w:color w:val="0000FF"/>
      <w:u w:val="single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B10B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73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78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601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9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04">
              <w:marLeft w:val="0"/>
              <w:marRight w:val="0"/>
              <w:marTop w:val="0"/>
              <w:marBottom w:val="300"/>
              <w:divBdr>
                <w:top w:val="single" w:sz="6" w:space="0" w:color="D1D1D1"/>
                <w:left w:val="single" w:sz="6" w:space="15" w:color="D1D1D1"/>
                <w:bottom w:val="single" w:sz="6" w:space="0" w:color="D1D1D1"/>
                <w:right w:val="single" w:sz="6" w:space="15" w:color="D1D1D1"/>
              </w:divBdr>
            </w:div>
          </w:divsChild>
        </w:div>
        <w:div w:id="67090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68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21643">
          <w:marLeft w:val="0"/>
          <w:marRight w:val="0"/>
          <w:marTop w:val="0"/>
          <w:marBottom w:val="300"/>
          <w:divBdr>
            <w:top w:val="single" w:sz="6" w:space="15" w:color="D1D1D1"/>
            <w:left w:val="single" w:sz="6" w:space="15" w:color="D1D1D1"/>
            <w:bottom w:val="single" w:sz="6" w:space="15" w:color="D1D1D1"/>
            <w:right w:val="single" w:sz="6" w:space="15" w:color="D1D1D1"/>
          </w:divBdr>
          <w:divsChild>
            <w:div w:id="24492079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43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198140">
                      <w:marLeft w:val="0"/>
                      <w:marRight w:val="0"/>
                      <w:marTop w:val="0"/>
                      <w:marBottom w:val="45"/>
                      <w:divBdr>
                        <w:top w:val="single" w:sz="6" w:space="8" w:color="C4C4C4"/>
                        <w:left w:val="single" w:sz="6" w:space="8" w:color="C4C4C4"/>
                        <w:bottom w:val="single" w:sz="6" w:space="8" w:color="C4C4C4"/>
                        <w:right w:val="single" w:sz="6" w:space="8" w:color="C4C4C4"/>
                      </w:divBdr>
                    </w:div>
                  </w:divsChild>
                </w:div>
              </w:divsChild>
            </w:div>
          </w:divsChild>
        </w:div>
        <w:div w:id="1068311580">
          <w:marLeft w:val="0"/>
          <w:marRight w:val="0"/>
          <w:marTop w:val="0"/>
          <w:marBottom w:val="300"/>
          <w:divBdr>
            <w:top w:val="single" w:sz="6" w:space="15" w:color="D1D1D1"/>
            <w:left w:val="single" w:sz="6" w:space="15" w:color="D1D1D1"/>
            <w:bottom w:val="single" w:sz="6" w:space="15" w:color="D1D1D1"/>
            <w:right w:val="single" w:sz="6" w:space="15" w:color="D1D1D1"/>
          </w:divBdr>
          <w:divsChild>
            <w:div w:id="75035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835230">
          <w:marLeft w:val="0"/>
          <w:marRight w:val="0"/>
          <w:marTop w:val="0"/>
          <w:marBottom w:val="300"/>
          <w:divBdr>
            <w:top w:val="single" w:sz="6" w:space="15" w:color="D1D1D1"/>
            <w:left w:val="single" w:sz="6" w:space="15" w:color="D1D1D1"/>
            <w:bottom w:val="single" w:sz="6" w:space="15" w:color="D1D1D1"/>
            <w:right w:val="single" w:sz="6" w:space="15" w:color="D1D1D1"/>
          </w:divBdr>
          <w:divsChild>
            <w:div w:id="1326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45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049">
          <w:marLeft w:val="0"/>
          <w:marRight w:val="0"/>
          <w:marTop w:val="0"/>
          <w:marBottom w:val="300"/>
          <w:divBdr>
            <w:top w:val="single" w:sz="6" w:space="15" w:color="D1D1D1"/>
            <w:left w:val="single" w:sz="6" w:space="15" w:color="D1D1D1"/>
            <w:bottom w:val="single" w:sz="6" w:space="15" w:color="D1D1D1"/>
            <w:right w:val="single" w:sz="6" w:space="15" w:color="D1D1D1"/>
          </w:divBdr>
          <w:divsChild>
            <w:div w:id="86089550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85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47493">
                      <w:marLeft w:val="0"/>
                      <w:marRight w:val="0"/>
                      <w:marTop w:val="0"/>
                      <w:marBottom w:val="45"/>
                      <w:divBdr>
                        <w:top w:val="single" w:sz="6" w:space="8" w:color="C4C4C4"/>
                        <w:left w:val="single" w:sz="6" w:space="8" w:color="C4C4C4"/>
                        <w:bottom w:val="single" w:sz="6" w:space="8" w:color="C4C4C4"/>
                        <w:right w:val="single" w:sz="6" w:space="8" w:color="C4C4C4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avonturijn.n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customXml" Target="../customXml/item4.xml"/><Relationship Id="rId10" Type="http://schemas.openxmlformats.org/officeDocument/2006/relationships/image" Target="media/image3.wmf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Relationship Id="rId22" Type="http://schemas.openxmlformats.org/officeDocument/2006/relationships/customXml" Target="../customXml/item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vonturijn.n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https://avonturijn.nl/downloads/logo-avonturijn.pn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bine\Downloads\Klachtenformulier_2021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206266-4021-4E70-BEE1-A963E389BE0A}"/>
      </w:docPartPr>
      <w:docPartBody>
        <w:p w:rsidR="00630262" w:rsidRDefault="000C033E">
          <w:r w:rsidRPr="009F0DF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33E"/>
    <w:rsid w:val="00062265"/>
    <w:rsid w:val="000C033E"/>
    <w:rsid w:val="006108F5"/>
    <w:rsid w:val="00630262"/>
    <w:rsid w:val="007173CF"/>
    <w:rsid w:val="00995E03"/>
    <w:rsid w:val="00F66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0C033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3CCE0A71192140A6948D53B7AC4366" ma:contentTypeVersion="17" ma:contentTypeDescription="Een nieuw document maken." ma:contentTypeScope="" ma:versionID="8b53b2d284f685f33c46d53c3cad2b63">
  <xsd:schema xmlns:xsd="http://www.w3.org/2001/XMLSchema" xmlns:xs="http://www.w3.org/2001/XMLSchema" xmlns:p="http://schemas.microsoft.com/office/2006/metadata/properties" xmlns:ns2="426f3d01-f1b4-45a7-811d-5a07d2480d7a" xmlns:ns3="d0b024ff-525f-4ca0-a57a-5a19d8f86a7d" targetNamespace="http://schemas.microsoft.com/office/2006/metadata/properties" ma:root="true" ma:fieldsID="b0bca74adec5368f9197e1a11f32738d" ns2:_="" ns3:_="">
    <xsd:import namespace="426f3d01-f1b4-45a7-811d-5a07d2480d7a"/>
    <xsd:import namespace="d0b024ff-525f-4ca0-a57a-5a19d8f86a7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6f3d01-f1b4-45a7-811d-5a07d2480d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0ef2316-d526-41bd-92cb-c6ecc8f81f3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b024ff-525f-4ca0-a57a-5a19d8f86a7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503067d-54af-4b0b-9e5d-4ac69b37b76d}" ma:internalName="TaxCatchAll" ma:showField="CatchAllData" ma:web="d0b024ff-525f-4ca0-a57a-5a19d8f86a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26f3d01-f1b4-45a7-811d-5a07d2480d7a">
      <Terms xmlns="http://schemas.microsoft.com/office/infopath/2007/PartnerControls"/>
    </lcf76f155ced4ddcb4097134ff3c332f>
    <TaxCatchAll xmlns="d0b024ff-525f-4ca0-a57a-5a19d8f86a7d" xsi:nil="true"/>
  </documentManagement>
</p:properties>
</file>

<file path=customXml/itemProps1.xml><?xml version="1.0" encoding="utf-8"?>
<ds:datastoreItem xmlns:ds="http://schemas.openxmlformats.org/officeDocument/2006/customXml" ds:itemID="{3D4CC7EA-2BE9-4E3D-9279-7B2033DBAA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DD55F2-2115-4CC2-816F-546B09BA1E64}"/>
</file>

<file path=customXml/itemProps3.xml><?xml version="1.0" encoding="utf-8"?>
<ds:datastoreItem xmlns:ds="http://schemas.openxmlformats.org/officeDocument/2006/customXml" ds:itemID="{BB4626E8-5BE9-4BDC-BAA1-69C4BD7A3B54}"/>
</file>

<file path=customXml/itemProps4.xml><?xml version="1.0" encoding="utf-8"?>
<ds:datastoreItem xmlns:ds="http://schemas.openxmlformats.org/officeDocument/2006/customXml" ds:itemID="{15F4B47D-48B6-4E4D-8859-D2BD456CAC9D}"/>
</file>

<file path=docProps/app.xml><?xml version="1.0" encoding="utf-8"?>
<Properties xmlns="http://schemas.openxmlformats.org/officeDocument/2006/extended-properties" xmlns:vt="http://schemas.openxmlformats.org/officeDocument/2006/docPropsVTypes">
  <Template>Klachtenformulier_2021 (1)</Template>
  <TotalTime>1</TotalTime>
  <Pages>2</Pages>
  <Words>191</Words>
  <Characters>1055</Characters>
  <Application>Microsoft Office Word</Application>
  <DocSecurity>4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Voorwoord</vt:lpstr>
    </vt:vector>
  </TitlesOfParts>
  <Company/>
  <LinksUpToDate>false</LinksUpToDate>
  <CharactersWithSpaces>1244</CharactersWithSpaces>
  <SharedDoc>false</SharedDoc>
  <HLinks>
    <vt:vector size="12" baseType="variant">
      <vt:variant>
        <vt:i4>720980</vt:i4>
      </vt:variant>
      <vt:variant>
        <vt:i4>6</vt:i4>
      </vt:variant>
      <vt:variant>
        <vt:i4>0</vt:i4>
      </vt:variant>
      <vt:variant>
        <vt:i4>5</vt:i4>
      </vt:variant>
      <vt:variant>
        <vt:lpwstr>http://www.avonturijn.nl/</vt:lpwstr>
      </vt:variant>
      <vt:variant>
        <vt:lpwstr/>
      </vt:variant>
      <vt:variant>
        <vt:i4>6553610</vt:i4>
      </vt:variant>
      <vt:variant>
        <vt:i4>-1</vt:i4>
      </vt:variant>
      <vt:variant>
        <vt:i4>2050</vt:i4>
      </vt:variant>
      <vt:variant>
        <vt:i4>1</vt:i4>
      </vt:variant>
      <vt:variant>
        <vt:lpwstr>cid:image002.png@01D71439.3CCE3F80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Voorwoord</dc:title>
  <dc:subject/>
  <dc:creator>Sabine van de Kamp</dc:creator>
  <cp:keywords/>
  <cp:lastModifiedBy>Esther Wolterinck | Avonturijn Kinderopvang</cp:lastModifiedBy>
  <cp:revision>2</cp:revision>
  <cp:lastPrinted>2020-01-27T11:21:00Z</cp:lastPrinted>
  <dcterms:created xsi:type="dcterms:W3CDTF">2026-02-25T09:07:00Z</dcterms:created>
  <dcterms:modified xsi:type="dcterms:W3CDTF">2026-02-25T09:07:00Z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0x010100583CCE0A71192140A6948D53B7AC4366</vt:lpwstr>
  </property>
</Properties>
</file>